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488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43" w:type="dxa"/>
          <w:left w:w="113" w:type="dxa"/>
          <w:bottom w:w="43" w:type="dxa"/>
          <w:right w:w="113" w:type="dxa"/>
        </w:tblCellMar>
        <w:tblLook w:val="04A0" w:firstRow="1" w:lastRow="0" w:firstColumn="1" w:lastColumn="0" w:noHBand="0" w:noVBand="1"/>
        <w:tblDescription w:val="Off site permission slip layout table"/>
      </w:tblPr>
      <w:tblGrid>
        <w:gridCol w:w="10074"/>
      </w:tblGrid>
      <w:tr w:rsidR="00CB6656" w:rsidRPr="00A860BB" w14:paraId="45197733" w14:textId="77777777" w:rsidTr="000915D5">
        <w:trPr>
          <w:jc w:val="center"/>
        </w:trPr>
        <w:tc>
          <w:tcPr>
            <w:tcW w:w="10074" w:type="dxa"/>
            <w:tcBorders>
              <w:top w:val="single" w:sz="18" w:space="0" w:color="147ABD" w:themeColor="accent1"/>
              <w:left w:val="single" w:sz="18" w:space="0" w:color="147ABD" w:themeColor="accent1"/>
              <w:bottom w:val="single" w:sz="18" w:space="0" w:color="147ABD" w:themeColor="accent1"/>
              <w:right w:val="single" w:sz="18" w:space="0" w:color="147ABD" w:themeColor="accent1"/>
            </w:tcBorders>
            <w:shd w:val="clear" w:color="auto" w:fill="auto"/>
          </w:tcPr>
          <w:p w14:paraId="323123E3" w14:textId="77777777" w:rsidR="00AE7331" w:rsidRDefault="00B35BC2" w:rsidP="00A860BB">
            <w:pPr>
              <w:pStyle w:val="Title"/>
            </w:pPr>
            <w:r>
              <w:t>Injury Report</w:t>
            </w:r>
          </w:p>
          <w:p w14:paraId="4EB65CF8" w14:textId="39B63F9E" w:rsidR="000915D5" w:rsidRPr="000915D5" w:rsidRDefault="000915D5" w:rsidP="00A860BB">
            <w:pPr>
              <w:pStyle w:val="Title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*Required Information</w:t>
            </w:r>
          </w:p>
        </w:tc>
      </w:tr>
      <w:tr w:rsidR="000915D5" w:rsidRPr="00A860BB" w14:paraId="2772076D" w14:textId="77777777" w:rsidTr="000915D5">
        <w:trPr>
          <w:jc w:val="center"/>
        </w:trPr>
        <w:tc>
          <w:tcPr>
            <w:tcW w:w="10074" w:type="dxa"/>
            <w:tcBorders>
              <w:top w:val="single" w:sz="18" w:space="0" w:color="147ABD" w:themeColor="accent1"/>
              <w:left w:val="single" w:sz="18" w:space="0" w:color="147ABD" w:themeColor="accent1"/>
              <w:bottom w:val="single" w:sz="18" w:space="0" w:color="147ABD" w:themeColor="accent1"/>
              <w:right w:val="single" w:sz="18" w:space="0" w:color="147ABD" w:themeColor="accent1"/>
            </w:tcBorders>
            <w:shd w:val="clear" w:color="auto" w:fill="auto"/>
          </w:tcPr>
          <w:p w14:paraId="344A4DBC" w14:textId="77777777" w:rsidR="000915D5" w:rsidRDefault="000915D5" w:rsidP="000915D5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06E3AD0B" w14:textId="77B53A2D" w:rsidR="000915D5" w:rsidRPr="005E2812" w:rsidRDefault="000915D5" w:rsidP="000915D5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Date of Injury _______________ 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Time of Injury _______________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 Field # ______ 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Team #: _______ </w:t>
            </w:r>
          </w:p>
          <w:p w14:paraId="677231A5" w14:textId="77777777" w:rsidR="000915D5" w:rsidRPr="005E2812" w:rsidRDefault="000915D5" w:rsidP="000915D5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</w:pPr>
          </w:p>
          <w:p w14:paraId="5E70C63D" w14:textId="04A4B4B2" w:rsidR="000915D5" w:rsidRPr="000915D5" w:rsidRDefault="000915D5" w:rsidP="004F6CC6">
            <w:pPr>
              <w:pStyle w:val="Title"/>
              <w:jc w:val="left"/>
              <w:rPr>
                <w:sz w:val="22"/>
                <w:szCs w:val="22"/>
              </w:rPr>
            </w:pP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 xml:space="preserve">Player Name: _______________________________________ Age _________ 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*</w:t>
            </w:r>
            <w:r w:rsidRPr="005E2812">
              <w:rPr>
                <w:rFonts w:asciiTheme="minorHAnsi" w:hAnsiTheme="minorHAnsi" w:cstheme="minorHAnsi"/>
                <w:b/>
                <w:bCs/>
                <w:color w:val="auto"/>
                <w:sz w:val="20"/>
                <w:szCs w:val="20"/>
              </w:rPr>
              <w:t>Male/Female ______</w:t>
            </w:r>
          </w:p>
        </w:tc>
      </w:tr>
      <w:tr w:rsidR="003D3897" w:rsidRPr="00A860BB" w14:paraId="7773B883" w14:textId="77777777" w:rsidTr="000915D5">
        <w:trPr>
          <w:trHeight w:val="3449"/>
          <w:jc w:val="center"/>
        </w:trPr>
        <w:tc>
          <w:tcPr>
            <w:tcW w:w="10074" w:type="dxa"/>
            <w:tcBorders>
              <w:top w:val="single" w:sz="18" w:space="0" w:color="147ABD" w:themeColor="accent1"/>
              <w:left w:val="single" w:sz="18" w:space="0" w:color="147ABD" w:themeColor="accent1"/>
              <w:bottom w:val="single" w:sz="18" w:space="0" w:color="147ABD" w:themeColor="accent1"/>
              <w:right w:val="single" w:sz="18" w:space="0" w:color="147ABD" w:themeColor="accent1"/>
            </w:tcBorders>
            <w:shd w:val="clear" w:color="auto" w:fill="auto"/>
            <w:vAlign w:val="center"/>
          </w:tcPr>
          <w:p w14:paraId="2EFEEE5A" w14:textId="4C19A80A" w:rsidR="00B17F4C" w:rsidRPr="0060077C" w:rsidRDefault="005726BE" w:rsidP="003D3897">
            <w:pPr>
              <w:pStyle w:val="Title"/>
              <w:jc w:val="left"/>
              <w:rPr>
                <w:rFonts w:cstheme="minorHAnsi"/>
                <w:color w:val="auto"/>
                <w:sz w:val="20"/>
                <w:szCs w:val="20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*Body Part Injured:</w:t>
            </w:r>
          </w:p>
          <w:p w14:paraId="0AA03215" w14:textId="77777777" w:rsidR="00B17F4C" w:rsidRDefault="00B17F4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  <w:p w14:paraId="59A068EC" w14:textId="03828BD7" w:rsidR="003A6C5E" w:rsidRPr="005726BE" w:rsidRDefault="00B17F4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726BE">
              <w:rPr>
                <w:rFonts w:asciiTheme="minorHAnsi" w:hAnsiTheme="minorHAnsi" w:cstheme="minorHAnsi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Part Injured:</w:t>
            </w:r>
            <w:r w:rsidRPr="005726BE">
              <w:rPr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Head;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Trunk;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Extremities;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Lower </w:t>
            </w:r>
            <w:r w:rsidR="005536D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Extremities.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28DE685A" w14:textId="71B0837A" w:rsidR="005536DC" w:rsidRPr="005726BE" w:rsidRDefault="005536D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Head: </w:t>
            </w:r>
            <w:r w:rsidR="00E00A0F">
              <w:rPr>
                <w:rFonts w:asciiTheme="minorHAnsi" w:hAnsiTheme="minorHAnsi" w:cstheme="minorHAnsi"/>
                <w:sz w:val="24"/>
                <w:szCs w:val="24"/>
              </w:rPr>
              <w:t xml:space="preserve">           </w:t>
            </w:r>
            <w:r w:rsidR="00B17F4C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17F4C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17F4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Ear;</w:t>
            </w:r>
            <w:r w:rsidR="00E00A0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 w:rsidR="00B17F4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Eye;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0A0F">
              <w:rPr>
                <w:rFonts w:asciiTheme="minorHAnsi" w:hAnsiTheme="minorHAnsi" w:cstheme="minorHAnsi"/>
                <w:sz w:val="24"/>
                <w:szCs w:val="24"/>
              </w:rPr>
              <w:t xml:space="preserve">  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Face;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0A0F">
              <w:rPr>
                <w:rFonts w:asciiTheme="minorHAnsi" w:hAnsiTheme="minorHAnsi" w:cstheme="minorHAnsi"/>
                <w:sz w:val="24"/>
                <w:szCs w:val="24"/>
              </w:rPr>
              <w:t xml:space="preserve">          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Head</w:t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;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E00A0F">
              <w:rPr>
                <w:rFonts w:asciiTheme="minorHAnsi" w:hAnsiTheme="minorHAnsi" w:cstheme="minorHAnsi"/>
                <w:sz w:val="24"/>
                <w:szCs w:val="24"/>
              </w:rPr>
              <w:t xml:space="preserve">   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Neck</w:t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;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EC492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Scalp.</w:t>
            </w:r>
          </w:p>
          <w:p w14:paraId="41A34ACD" w14:textId="36652AB1" w:rsidR="005536DC" w:rsidRPr="005726BE" w:rsidRDefault="005536D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>Trunk:</w:t>
            </w:r>
            <w:r w:rsidR="00E00A0F">
              <w:rPr>
                <w:rFonts w:asciiTheme="minorHAnsi" w:hAnsiTheme="minorHAnsi" w:cstheme="minorHAnsi"/>
                <w:sz w:val="24"/>
                <w:szCs w:val="24"/>
              </w:rPr>
              <w:t xml:space="preserve">          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17F4C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17F4C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17F4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Abdomen;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Back;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Chest;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Groin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Shoulder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Other: ___________</w:t>
            </w:r>
          </w:p>
          <w:p w14:paraId="09057284" w14:textId="2B6D9168" w:rsidR="005536DC" w:rsidRPr="005726BE" w:rsidRDefault="005536D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726BE">
              <w:rPr>
                <w:rFonts w:asciiTheme="minorHAnsi" w:hAnsiTheme="minorHAnsi" w:cstheme="minorHAnsi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Extremities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: </w:t>
            </w:r>
            <w:r w:rsidR="00E00A0F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Angle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;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Elbow;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Finger</w:t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5F2E38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Foot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F75C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Hand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F75C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Hip:</w:t>
            </w:r>
            <w:r w:rsidR="007B0EB7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7B0EB7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Knee</w:t>
            </w:r>
            <w:r w:rsid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.</w:t>
            </w:r>
          </w:p>
          <w:p w14:paraId="3AE83107" w14:textId="6C8F937B" w:rsidR="005536DC" w:rsidRDefault="005536DC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5726BE">
              <w:rPr>
                <w:rFonts w:asciiTheme="minorHAnsi" w:hAnsiTheme="minorHAnsi" w:cstheme="minorHAnsi"/>
                <w:sz w:val="24"/>
                <w:szCs w:val="24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Lower Extremities</w:t>
            </w:r>
            <w:r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: </w:t>
            </w:r>
            <w:r w:rsidR="00B17F4C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17F4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Lower Arm</w:t>
            </w:r>
            <w:r w:rsidR="00B17F4C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;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Thumb</w:t>
            </w:r>
            <w:r w:rsidR="005F2E38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;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Toes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Upper Arm</w:t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 w:rsidR="00BE08B0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BE08B0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Upper Leg; </w:t>
            </w:r>
            <w:r w:rsidR="0028444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28444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Wrist.</w:t>
            </w:r>
          </w:p>
          <w:p w14:paraId="6C8FBECD" w14:textId="77777777" w:rsidR="00BF75CE" w:rsidRPr="005726BE" w:rsidRDefault="00BF75CE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  <w:p w14:paraId="3687DF6C" w14:textId="5B3C3F4F" w:rsidR="003D3897" w:rsidRPr="0060077C" w:rsidRDefault="005726BE" w:rsidP="003D3897">
            <w:pPr>
              <w:pStyle w:val="Title"/>
              <w:jc w:val="left"/>
              <w:rPr>
                <w:rFonts w:cstheme="minorHAnsi"/>
                <w:b/>
                <w:bCs/>
                <w:color w:val="auto"/>
                <w:sz w:val="24"/>
                <w:szCs w:val="24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*Type of Injury:</w:t>
            </w:r>
          </w:p>
          <w:p w14:paraId="78CEA900" w14:textId="108BB7CF" w:rsidR="005726BE" w:rsidRPr="005726BE" w:rsidRDefault="00E00A0F" w:rsidP="005726BE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Abrasion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Bite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Concussion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Lower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Cut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. </w:t>
            </w:r>
          </w:p>
          <w:p w14:paraId="2B365C36" w14:textId="00191B2D" w:rsidR="005726BE" w:rsidRPr="005726BE" w:rsidRDefault="00E00A0F" w:rsidP="005726BE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Bruise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Burns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Dislocation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4C0838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Fracture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. </w:t>
            </w:r>
          </w:p>
          <w:p w14:paraId="5F7C5D28" w14:textId="43278DAA" w:rsidR="005726BE" w:rsidRPr="005726BE" w:rsidRDefault="00E00A0F" w:rsidP="005726BE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He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at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Laceration;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Puncture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Scratch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. </w:t>
            </w:r>
          </w:p>
          <w:p w14:paraId="6959C1FF" w14:textId="77777777" w:rsidR="005726BE" w:rsidRDefault="00E00A0F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Shock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Sprain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;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  </w:t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sym w:font="Wingdings 2" w:char="F0A3"/>
            </w:r>
            <w:r w:rsidR="005726BE" w:rsidRPr="005726BE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Strain.</w:t>
            </w:r>
            <w:r w:rsidR="005726BE" w:rsidRPr="005726B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</w:t>
            </w:r>
          </w:p>
          <w:p w14:paraId="113F156E" w14:textId="77777777" w:rsidR="00BF75CE" w:rsidRDefault="00BF75CE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  <w:p w14:paraId="226858AC" w14:textId="3E65888D" w:rsidR="00BF75CE" w:rsidRDefault="00F954A9" w:rsidP="003D3897">
            <w:pPr>
              <w:pStyle w:val="Title"/>
              <w:jc w:val="left"/>
              <w:rPr>
                <w:rFonts w:cstheme="minorHAnsi"/>
                <w:b/>
                <w:bCs/>
                <w:color w:val="auto"/>
                <w:sz w:val="24"/>
                <w:szCs w:val="24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</w:t>
            </w:r>
            <w:r w:rsidR="00BF75CE"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Explanation of Accident (Circle item that Applies):</w:t>
            </w:r>
          </w:p>
          <w:p w14:paraId="6E671BDC" w14:textId="77777777" w:rsidR="004F6CC6" w:rsidRDefault="004F6CC6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  <w:p w14:paraId="4FA27EEE" w14:textId="03C1823F" w:rsidR="00BF75CE" w:rsidRDefault="00F954A9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</w:t>
            </w:r>
            <w:r w:rsidR="00BF75C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Collision with Person            Collision with Obstacle                       Fall</w:t>
            </w:r>
          </w:p>
          <w:p w14:paraId="4A62FC40" w14:textId="77777777" w:rsidR="00BF75CE" w:rsidRDefault="00BF75CE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  <w:p w14:paraId="072A6370" w14:textId="63B9803A" w:rsidR="00BF75CE" w:rsidRDefault="00F954A9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 xml:space="preserve">    </w:t>
            </w:r>
            <w:r w:rsidR="00BF75CE">
              <w:rPr>
                <w:rFonts w:asciiTheme="minorHAnsi" w:hAnsiTheme="minorHAnsi" w:cstheme="minorHAnsi"/>
                <w:color w:val="auto"/>
                <w:sz w:val="24"/>
                <w:szCs w:val="24"/>
              </w:rPr>
              <w:t>Hit with Object                      Injury to Self                                       Other ______________</w:t>
            </w:r>
          </w:p>
          <w:p w14:paraId="71EA5920" w14:textId="77777777" w:rsidR="00BF75CE" w:rsidRDefault="00BF75CE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</w:p>
          <w:p w14:paraId="70D6329F" w14:textId="2FB92ED1" w:rsidR="00BF75CE" w:rsidRPr="00F954A9" w:rsidRDefault="00F954A9" w:rsidP="003D3897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</w:t>
            </w:r>
            <w:r w:rsidR="00BF75CE"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Form Submitted by:</w:t>
            </w:r>
            <w:r w:rsidR="00683DAA" w:rsidRPr="00F954A9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BF75CE" w:rsidRPr="00F954A9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____________________________________________</w:t>
            </w:r>
          </w:p>
          <w:p w14:paraId="7FA499EB" w14:textId="77777777" w:rsidR="00BF75CE" w:rsidRPr="00F954A9" w:rsidRDefault="00BF75CE" w:rsidP="003D3897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</w:p>
          <w:p w14:paraId="07C2B7FF" w14:textId="6E45D27A" w:rsidR="00BF75CE" w:rsidRPr="00F954A9" w:rsidRDefault="00F954A9" w:rsidP="003D3897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</w:t>
            </w:r>
            <w:r w:rsidR="00BF75CE"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Signature:</w:t>
            </w:r>
            <w:r w:rsidR="00BF75CE" w:rsidRPr="00F954A9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683DAA" w:rsidRPr="00F954A9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____________________________________________________</w:t>
            </w:r>
          </w:p>
          <w:p w14:paraId="02509E0A" w14:textId="77777777" w:rsidR="00683DAA" w:rsidRPr="00F954A9" w:rsidRDefault="00683DAA" w:rsidP="003D3897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</w:p>
          <w:p w14:paraId="77905758" w14:textId="522D36F3" w:rsidR="00BF75CE" w:rsidRPr="005726BE" w:rsidRDefault="00F954A9" w:rsidP="003D3897">
            <w:pPr>
              <w:pStyle w:val="Title"/>
              <w:jc w:val="left"/>
              <w:rPr>
                <w:rFonts w:asciiTheme="minorHAnsi" w:hAnsiTheme="minorHAnsi" w:cstheme="minorHAnsi"/>
                <w:color w:val="auto"/>
                <w:sz w:val="24"/>
                <w:szCs w:val="24"/>
              </w:rPr>
            </w:pPr>
            <w:r w:rsidRPr="0060077C">
              <w:rPr>
                <w:rFonts w:cstheme="minorHAnsi"/>
                <w:b/>
                <w:bCs/>
                <w:color w:val="auto"/>
                <w:sz w:val="24"/>
                <w:szCs w:val="24"/>
              </w:rPr>
              <w:t>*Team Manager Sign-off:</w:t>
            </w:r>
            <w:r w:rsidRPr="00F954A9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_____________________________________</w:t>
            </w:r>
            <w:r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____</w:t>
            </w:r>
          </w:p>
        </w:tc>
      </w:tr>
      <w:tr w:rsidR="000915D5" w:rsidRPr="00A860BB" w14:paraId="1CC83CC5" w14:textId="77777777" w:rsidTr="000915D5">
        <w:trPr>
          <w:jc w:val="center"/>
        </w:trPr>
        <w:tc>
          <w:tcPr>
            <w:tcW w:w="10074" w:type="dxa"/>
            <w:tcBorders>
              <w:top w:val="single" w:sz="18" w:space="0" w:color="147ABD" w:themeColor="accent1"/>
              <w:left w:val="single" w:sz="18" w:space="0" w:color="147ABD" w:themeColor="accent1"/>
              <w:bottom w:val="single" w:sz="18" w:space="0" w:color="147ABD" w:themeColor="accent1"/>
              <w:right w:val="single" w:sz="18" w:space="0" w:color="147ABD" w:themeColor="accent1"/>
            </w:tcBorders>
            <w:shd w:val="clear" w:color="auto" w:fill="auto"/>
          </w:tcPr>
          <w:p w14:paraId="5803C566" w14:textId="3C006A46" w:rsidR="000915D5" w:rsidRPr="00B640F4" w:rsidRDefault="00B640F4" w:rsidP="00885110">
            <w:pPr>
              <w:pStyle w:val="Title"/>
              <w:rPr>
                <w:sz w:val="32"/>
                <w:szCs w:val="32"/>
              </w:rPr>
            </w:pPr>
            <w:r w:rsidRPr="00B640F4">
              <w:rPr>
                <w:sz w:val="32"/>
                <w:szCs w:val="32"/>
              </w:rPr>
              <w:t>First Aid Given</w:t>
            </w:r>
            <w:r>
              <w:rPr>
                <w:sz w:val="32"/>
                <w:szCs w:val="32"/>
              </w:rPr>
              <w:t xml:space="preserve"> (Circle All)</w:t>
            </w:r>
          </w:p>
          <w:p w14:paraId="642885E5" w14:textId="77777777" w:rsidR="00B640F4" w:rsidRDefault="00B640F4" w:rsidP="00B640F4">
            <w:pPr>
              <w:pStyle w:val="Title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14:paraId="09912E99" w14:textId="43EC0FC9" w:rsidR="00B640F4" w:rsidRPr="00C71677" w:rsidRDefault="00B640F4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Applied Dressing          Applied Splint            Ice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   </w:t>
            </w: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K</w:t>
            </w: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eep Immobile</w:t>
            </w:r>
          </w:p>
          <w:p w14:paraId="668EECF2" w14:textId="77777777" w:rsidR="00B640F4" w:rsidRPr="00C71677" w:rsidRDefault="00B640F4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</w:p>
          <w:p w14:paraId="69D2F875" w14:textId="2B601FC4" w:rsidR="00B640F4" w:rsidRPr="00C71677" w:rsidRDefault="00B640F4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  <w:u w:val="single"/>
              </w:rPr>
            </w:pP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Stopped Bleeding         Washed Wound                Other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  <w:u w:val="single"/>
              </w:rPr>
              <w:t>__________________</w:t>
            </w:r>
          </w:p>
          <w:p w14:paraId="5A8E365C" w14:textId="1424FB8C" w:rsidR="00B640F4" w:rsidRPr="00B640F4" w:rsidRDefault="00B640F4" w:rsidP="00B640F4">
            <w:pPr>
              <w:pStyle w:val="Title"/>
              <w:jc w:val="left"/>
              <w:rPr>
                <w:sz w:val="20"/>
                <w:szCs w:val="20"/>
              </w:rPr>
            </w:pPr>
          </w:p>
        </w:tc>
      </w:tr>
      <w:tr w:rsidR="000915D5" w:rsidRPr="00A860BB" w14:paraId="7EAC84B3" w14:textId="77777777" w:rsidTr="000915D5">
        <w:trPr>
          <w:jc w:val="center"/>
        </w:trPr>
        <w:tc>
          <w:tcPr>
            <w:tcW w:w="10074" w:type="dxa"/>
            <w:tcBorders>
              <w:top w:val="single" w:sz="18" w:space="0" w:color="147ABD" w:themeColor="accent1"/>
              <w:left w:val="single" w:sz="18" w:space="0" w:color="147ABD" w:themeColor="accent1"/>
              <w:bottom w:val="single" w:sz="18" w:space="0" w:color="147ABD" w:themeColor="accent1"/>
              <w:right w:val="single" w:sz="18" w:space="0" w:color="147ABD" w:themeColor="accent1"/>
            </w:tcBorders>
            <w:shd w:val="clear" w:color="auto" w:fill="auto"/>
          </w:tcPr>
          <w:p w14:paraId="604EC199" w14:textId="646A589A" w:rsidR="0080028B" w:rsidRDefault="00B640F4" w:rsidP="00885110">
            <w:pPr>
              <w:pStyle w:val="Title"/>
              <w:rPr>
                <w:sz w:val="32"/>
                <w:szCs w:val="32"/>
              </w:rPr>
            </w:pPr>
            <w:r w:rsidRPr="00B640F4">
              <w:rPr>
                <w:sz w:val="32"/>
                <w:szCs w:val="32"/>
              </w:rPr>
              <w:t>Action Taken</w:t>
            </w:r>
            <w:r w:rsidR="0080028B">
              <w:rPr>
                <w:sz w:val="32"/>
                <w:szCs w:val="32"/>
              </w:rPr>
              <w:t xml:space="preserve"> </w:t>
            </w:r>
            <w:r w:rsidR="0080028B">
              <w:rPr>
                <w:sz w:val="32"/>
                <w:szCs w:val="32"/>
              </w:rPr>
              <w:t>(Circle All)</w:t>
            </w:r>
          </w:p>
          <w:p w14:paraId="066A5EFD" w14:textId="77777777" w:rsidR="00C71677" w:rsidRPr="0080028B" w:rsidRDefault="00C71677" w:rsidP="00885110">
            <w:pPr>
              <w:pStyle w:val="Title"/>
              <w:rPr>
                <w:color w:val="auto"/>
                <w:sz w:val="24"/>
                <w:szCs w:val="24"/>
              </w:rPr>
            </w:pPr>
          </w:p>
          <w:p w14:paraId="36AB7A53" w14:textId="3A1C4218" w:rsidR="00B640F4" w:rsidRPr="00C71677" w:rsidRDefault="00B640F4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Took</w:t>
            </w:r>
            <w:r w:rsidR="008946C7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Home  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</w:t>
            </w:r>
            <w:r w:rsidR="008946C7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Took to Doctor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 </w:t>
            </w:r>
            <w:r w:rsidR="008946C7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</w:t>
            </w:r>
            <w:r w:rsidR="008946C7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Took to ER  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    </w:t>
            </w:r>
            <w:r w:rsidR="008946C7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>Transfer to Hospital</w:t>
            </w:r>
          </w:p>
          <w:p w14:paraId="5EDE03AE" w14:textId="77777777" w:rsidR="0080028B" w:rsidRPr="00C71677" w:rsidRDefault="0080028B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</w:p>
          <w:p w14:paraId="54E8AF81" w14:textId="162A00B8" w:rsidR="008946C7" w:rsidRPr="00C71677" w:rsidRDefault="008946C7" w:rsidP="00B640F4">
            <w:pPr>
              <w:pStyle w:val="Title"/>
              <w:jc w:val="left"/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</w:pP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Called 911  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   </w:t>
            </w: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Returned to Sport 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</w:t>
            </w:r>
            <w:r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 Other</w:t>
            </w:r>
            <w:r w:rsidR="0080028B" w:rsidRPr="00C71677">
              <w:rPr>
                <w:rFonts w:asciiTheme="minorHAnsi" w:hAnsiTheme="minorHAnsi" w:cstheme="minorHAnsi"/>
                <w:b/>
                <w:bCs/>
                <w:color w:val="auto"/>
                <w:sz w:val="24"/>
                <w:szCs w:val="24"/>
              </w:rPr>
              <w:t xml:space="preserve"> ______________________________</w:t>
            </w:r>
          </w:p>
          <w:p w14:paraId="490C79E1" w14:textId="6564CAB8" w:rsidR="00B640F4" w:rsidRPr="00B640F4" w:rsidRDefault="00B640F4" w:rsidP="00885110">
            <w:pPr>
              <w:pStyle w:val="Title"/>
              <w:rPr>
                <w:sz w:val="20"/>
                <w:szCs w:val="20"/>
              </w:rPr>
            </w:pPr>
          </w:p>
        </w:tc>
      </w:tr>
    </w:tbl>
    <w:p w14:paraId="4238E894" w14:textId="77777777" w:rsidR="004B123B" w:rsidRPr="00A860BB" w:rsidRDefault="004B123B" w:rsidP="00C644E7"/>
    <w:sectPr w:rsidR="004B123B" w:rsidRPr="00A860BB" w:rsidSect="00825295">
      <w:pgSz w:w="12240" w:h="15840"/>
      <w:pgMar w:top="936" w:right="936" w:bottom="936" w:left="936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5D75A" w14:textId="77777777" w:rsidR="00AD2B90" w:rsidRDefault="00AD2B90" w:rsidP="00DC5D31">
      <w:r>
        <w:separator/>
      </w:r>
    </w:p>
  </w:endnote>
  <w:endnote w:type="continuationSeparator" w:id="0">
    <w:p w14:paraId="5FB49D46" w14:textId="77777777" w:rsidR="00AD2B90" w:rsidRDefault="00AD2B90" w:rsidP="00DC5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D6742B" w14:textId="77777777" w:rsidR="00AD2B90" w:rsidRDefault="00AD2B90" w:rsidP="00DC5D31">
      <w:r>
        <w:separator/>
      </w:r>
    </w:p>
  </w:footnote>
  <w:footnote w:type="continuationSeparator" w:id="0">
    <w:p w14:paraId="236D066D" w14:textId="77777777" w:rsidR="00AD2B90" w:rsidRDefault="00AD2B90" w:rsidP="00DC5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3BE6D1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CA80353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C4AA31D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3392EBC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92B6C3A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B0D697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80E2C05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0BC49A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1D0080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C9CB3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70142D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EBC036E"/>
    <w:multiLevelType w:val="hybridMultilevel"/>
    <w:tmpl w:val="0CEC3FA8"/>
    <w:lvl w:ilvl="0" w:tplc="B0DEB31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  <w:u w:color="353535" w:themeColor="text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91B53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68248C"/>
    <w:multiLevelType w:val="multilevel"/>
    <w:tmpl w:val="28B050C0"/>
    <w:lvl w:ilvl="0">
      <w:start w:val="1"/>
      <w:numFmt w:val="bullet"/>
      <w:lvlText w:val=""/>
      <w:lvlJc w:val="left"/>
      <w:pPr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732EA4"/>
    <w:multiLevelType w:val="multilevel"/>
    <w:tmpl w:val="D39201B4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7C79C3"/>
    <w:multiLevelType w:val="multilevel"/>
    <w:tmpl w:val="BDB44CD0"/>
    <w:lvl w:ilvl="0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C63FDE"/>
    <w:multiLevelType w:val="multilevel"/>
    <w:tmpl w:val="742E9A12"/>
    <w:lvl w:ilvl="0">
      <w:start w:val="1"/>
      <w:numFmt w:val="bullet"/>
      <w:lvlText w:val=""/>
      <w:lvlJc w:val="left"/>
      <w:pPr>
        <w:ind w:left="56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0103578">
    <w:abstractNumId w:val="11"/>
  </w:num>
  <w:num w:numId="2" w16cid:durableId="888151885">
    <w:abstractNumId w:val="0"/>
  </w:num>
  <w:num w:numId="3" w16cid:durableId="620767998">
    <w:abstractNumId w:val="14"/>
  </w:num>
  <w:num w:numId="4" w16cid:durableId="1622609795">
    <w:abstractNumId w:val="12"/>
  </w:num>
  <w:num w:numId="5" w16cid:durableId="1022510866">
    <w:abstractNumId w:val="15"/>
  </w:num>
  <w:num w:numId="6" w16cid:durableId="810561711">
    <w:abstractNumId w:val="16"/>
  </w:num>
  <w:num w:numId="7" w16cid:durableId="676421478">
    <w:abstractNumId w:val="1"/>
  </w:num>
  <w:num w:numId="8" w16cid:durableId="851991873">
    <w:abstractNumId w:val="2"/>
  </w:num>
  <w:num w:numId="9" w16cid:durableId="277612856">
    <w:abstractNumId w:val="3"/>
  </w:num>
  <w:num w:numId="10" w16cid:durableId="207691484">
    <w:abstractNumId w:val="4"/>
  </w:num>
  <w:num w:numId="11" w16cid:durableId="1867253746">
    <w:abstractNumId w:val="9"/>
  </w:num>
  <w:num w:numId="12" w16cid:durableId="539779700">
    <w:abstractNumId w:val="5"/>
  </w:num>
  <w:num w:numId="13" w16cid:durableId="1837182256">
    <w:abstractNumId w:val="6"/>
  </w:num>
  <w:num w:numId="14" w16cid:durableId="1633559012">
    <w:abstractNumId w:val="7"/>
  </w:num>
  <w:num w:numId="15" w16cid:durableId="408576137">
    <w:abstractNumId w:val="8"/>
  </w:num>
  <w:num w:numId="16" w16cid:durableId="243614499">
    <w:abstractNumId w:val="10"/>
  </w:num>
  <w:num w:numId="17" w16cid:durableId="9428074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7824" w:allStyles="0" w:customStyles="0" w:latentStyles="1" w:stylesInUse="0" w:headingStyles="1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5BC2"/>
    <w:rsid w:val="00010043"/>
    <w:rsid w:val="00032177"/>
    <w:rsid w:val="000915D5"/>
    <w:rsid w:val="000A3F65"/>
    <w:rsid w:val="000B3E71"/>
    <w:rsid w:val="000F23C5"/>
    <w:rsid w:val="000F44BA"/>
    <w:rsid w:val="00115B37"/>
    <w:rsid w:val="00204FAB"/>
    <w:rsid w:val="0023675D"/>
    <w:rsid w:val="00245AA2"/>
    <w:rsid w:val="0028444E"/>
    <w:rsid w:val="00293876"/>
    <w:rsid w:val="002D03A2"/>
    <w:rsid w:val="00333781"/>
    <w:rsid w:val="00354439"/>
    <w:rsid w:val="003A6C5E"/>
    <w:rsid w:val="003B7552"/>
    <w:rsid w:val="003C602C"/>
    <w:rsid w:val="003C6F53"/>
    <w:rsid w:val="003D3897"/>
    <w:rsid w:val="00414354"/>
    <w:rsid w:val="00415899"/>
    <w:rsid w:val="00425288"/>
    <w:rsid w:val="004839FF"/>
    <w:rsid w:val="00483ED9"/>
    <w:rsid w:val="004A312A"/>
    <w:rsid w:val="004B123B"/>
    <w:rsid w:val="004C0838"/>
    <w:rsid w:val="004F6C14"/>
    <w:rsid w:val="004F6CC6"/>
    <w:rsid w:val="005120B5"/>
    <w:rsid w:val="00515C2B"/>
    <w:rsid w:val="00527480"/>
    <w:rsid w:val="00551E08"/>
    <w:rsid w:val="005536DC"/>
    <w:rsid w:val="005618A8"/>
    <w:rsid w:val="005640E4"/>
    <w:rsid w:val="005726BE"/>
    <w:rsid w:val="00574899"/>
    <w:rsid w:val="005755E1"/>
    <w:rsid w:val="005E2812"/>
    <w:rsid w:val="005F2E38"/>
    <w:rsid w:val="0060077C"/>
    <w:rsid w:val="00671C4C"/>
    <w:rsid w:val="00683DAA"/>
    <w:rsid w:val="006B4992"/>
    <w:rsid w:val="006D077E"/>
    <w:rsid w:val="006E3C43"/>
    <w:rsid w:val="006F220A"/>
    <w:rsid w:val="006F681D"/>
    <w:rsid w:val="00713D96"/>
    <w:rsid w:val="00716614"/>
    <w:rsid w:val="00721E9B"/>
    <w:rsid w:val="00761D56"/>
    <w:rsid w:val="00774456"/>
    <w:rsid w:val="0079681F"/>
    <w:rsid w:val="007A2787"/>
    <w:rsid w:val="007B0EB7"/>
    <w:rsid w:val="0080028B"/>
    <w:rsid w:val="00803B6B"/>
    <w:rsid w:val="008121DA"/>
    <w:rsid w:val="008245A5"/>
    <w:rsid w:val="00825295"/>
    <w:rsid w:val="008351AF"/>
    <w:rsid w:val="008424EB"/>
    <w:rsid w:val="008946C7"/>
    <w:rsid w:val="008E4B7A"/>
    <w:rsid w:val="00925CF7"/>
    <w:rsid w:val="00933BAD"/>
    <w:rsid w:val="00943386"/>
    <w:rsid w:val="00947D97"/>
    <w:rsid w:val="009551DC"/>
    <w:rsid w:val="00961693"/>
    <w:rsid w:val="00972235"/>
    <w:rsid w:val="009A12CB"/>
    <w:rsid w:val="009B61C4"/>
    <w:rsid w:val="009D044D"/>
    <w:rsid w:val="00A025D4"/>
    <w:rsid w:val="00A05B52"/>
    <w:rsid w:val="00A46882"/>
    <w:rsid w:val="00A55C79"/>
    <w:rsid w:val="00A64A0F"/>
    <w:rsid w:val="00A860BB"/>
    <w:rsid w:val="00AD2B90"/>
    <w:rsid w:val="00AD5B55"/>
    <w:rsid w:val="00AE7331"/>
    <w:rsid w:val="00B14394"/>
    <w:rsid w:val="00B17BC2"/>
    <w:rsid w:val="00B17F4C"/>
    <w:rsid w:val="00B26E49"/>
    <w:rsid w:val="00B35BC2"/>
    <w:rsid w:val="00B51027"/>
    <w:rsid w:val="00B640F4"/>
    <w:rsid w:val="00BA681C"/>
    <w:rsid w:val="00BB33CE"/>
    <w:rsid w:val="00BE08B0"/>
    <w:rsid w:val="00BF75CE"/>
    <w:rsid w:val="00C45381"/>
    <w:rsid w:val="00C644E7"/>
    <w:rsid w:val="00C6523B"/>
    <w:rsid w:val="00C71677"/>
    <w:rsid w:val="00CB6656"/>
    <w:rsid w:val="00CB6E55"/>
    <w:rsid w:val="00CC0A67"/>
    <w:rsid w:val="00CD617B"/>
    <w:rsid w:val="00CF24A6"/>
    <w:rsid w:val="00D45421"/>
    <w:rsid w:val="00DC5D31"/>
    <w:rsid w:val="00E00A0F"/>
    <w:rsid w:val="00E368C0"/>
    <w:rsid w:val="00E436E9"/>
    <w:rsid w:val="00E5035D"/>
    <w:rsid w:val="00E615E1"/>
    <w:rsid w:val="00E61CBD"/>
    <w:rsid w:val="00E97C00"/>
    <w:rsid w:val="00EA784E"/>
    <w:rsid w:val="00EB50F0"/>
    <w:rsid w:val="00EC4928"/>
    <w:rsid w:val="00ED5FDF"/>
    <w:rsid w:val="00F50B25"/>
    <w:rsid w:val="00F74868"/>
    <w:rsid w:val="00F7528E"/>
    <w:rsid w:val="00F954A9"/>
    <w:rsid w:val="00FA44EA"/>
    <w:rsid w:val="00FE263D"/>
    <w:rsid w:val="00FF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F8DA4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2" w:unhideWhenUsed="1" w:qFormat="1"/>
    <w:lsdException w:name="heading 4" w:semiHidden="1" w:uiPriority="2" w:unhideWhenUsed="1" w:qFormat="1"/>
    <w:lsdException w:name="heading 5" w:semiHidden="1" w:uiPriority="2" w:unhideWhenUsed="1" w:qFormat="1"/>
    <w:lsdException w:name="heading 6" w:semiHidden="1" w:uiPriority="2" w:unhideWhenUsed="1" w:qFormat="1"/>
    <w:lsdException w:name="heading 7" w:semiHidden="1" w:uiPriority="2" w:unhideWhenUsed="1" w:qFormat="1"/>
    <w:lsdException w:name="heading 8" w:semiHidden="1" w:uiPriority="2" w:unhideWhenUsed="1" w:qFormat="1"/>
    <w:lsdException w:name="heading 9" w:semiHidden="1" w:uiPriority="2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/>
    <w:lsdException w:name="Quote" w:semiHidden="1" w:uiPriority="29" w:unhideWhenUsed="1"/>
    <w:lsdException w:name="Intense Quote" w:semiHidden="1" w:uiPriority="30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/>
    <w:lsdException w:name="Intense Emphasis" w:semiHidden="1" w:uiPriority="21" w:unhideWhenUsed="1"/>
    <w:lsdException w:name="Subtle Reference" w:semiHidden="1" w:uiPriority="31" w:unhideWhenUsed="1"/>
    <w:lsdException w:name="Intense Reference" w:semiHidden="1" w:uiPriority="32" w:unhideWhenUsed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933BAD"/>
  </w:style>
  <w:style w:type="paragraph" w:styleId="Heading1">
    <w:name w:val="heading 1"/>
    <w:basedOn w:val="Title"/>
    <w:next w:val="Normal"/>
    <w:link w:val="Heading1Char"/>
    <w:uiPriority w:val="2"/>
    <w:qFormat/>
    <w:rsid w:val="00A860BB"/>
    <w:pPr>
      <w:outlineLvl w:val="0"/>
    </w:pPr>
    <w:rPr>
      <w:rFonts w:asciiTheme="minorHAnsi" w:eastAsia="Franklin Gothic Demi" w:hAnsiTheme="minorHAnsi"/>
      <w:b/>
      <w:caps/>
      <w:color w:val="auto"/>
      <w:sz w:val="20"/>
    </w:rPr>
  </w:style>
  <w:style w:type="paragraph" w:styleId="Heading2">
    <w:name w:val="heading 2"/>
    <w:basedOn w:val="Normal"/>
    <w:next w:val="Normal"/>
    <w:link w:val="Heading2Char"/>
    <w:uiPriority w:val="2"/>
    <w:qFormat/>
    <w:rsid w:val="00A860BB"/>
    <w:pPr>
      <w:outlineLvl w:val="1"/>
    </w:pPr>
    <w:rPr>
      <w:b/>
      <w:cap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6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unhideWhenUsed/>
    <w:rsid w:val="00A860BB"/>
    <w:pPr>
      <w:contextualSpacing/>
      <w:jc w:val="center"/>
    </w:pPr>
    <w:rPr>
      <w:rFonts w:asciiTheme="majorHAnsi" w:eastAsiaTheme="majorEastAsia" w:hAnsiTheme="majorHAnsi" w:cstheme="majorBidi"/>
      <w:color w:val="147ABD" w:themeColor="accent1"/>
      <w:kern w:val="28"/>
      <w:sz w:val="40"/>
      <w:szCs w:val="56"/>
    </w:rPr>
  </w:style>
  <w:style w:type="character" w:customStyle="1" w:styleId="TitleChar">
    <w:name w:val="Title Char"/>
    <w:basedOn w:val="DefaultParagraphFont"/>
    <w:link w:val="Title"/>
    <w:uiPriority w:val="1"/>
    <w:rsid w:val="00825295"/>
    <w:rPr>
      <w:rFonts w:asciiTheme="majorHAnsi" w:eastAsiaTheme="majorEastAsia" w:hAnsiTheme="majorHAnsi" w:cstheme="majorBidi"/>
      <w:color w:val="147ABD" w:themeColor="accent1"/>
      <w:kern w:val="28"/>
      <w:sz w:val="40"/>
      <w:szCs w:val="56"/>
    </w:rPr>
  </w:style>
  <w:style w:type="character" w:styleId="Strong">
    <w:name w:val="Strong"/>
    <w:basedOn w:val="DefaultParagraphFont"/>
    <w:uiPriority w:val="22"/>
    <w:unhideWhenUsed/>
    <w:qFormat/>
    <w:rsid w:val="00F7528E"/>
    <w:rPr>
      <w:rFonts w:asciiTheme="minorHAnsi" w:hAnsiTheme="minorHAnsi"/>
      <w:b/>
      <w:bCs/>
      <w:color w:val="000000" w:themeColor="text1"/>
    </w:rPr>
  </w:style>
  <w:style w:type="paragraph" w:styleId="NoSpacing">
    <w:name w:val="No Spacing"/>
    <w:uiPriority w:val="1"/>
    <w:semiHidden/>
    <w:qFormat/>
    <w:rsid w:val="00DC5D31"/>
    <w:rPr>
      <w:color w:val="000000" w:themeColor="text1"/>
      <w:sz w:val="21"/>
    </w:rPr>
  </w:style>
  <w:style w:type="paragraph" w:styleId="Header">
    <w:name w:val="header"/>
    <w:basedOn w:val="Normal"/>
    <w:link w:val="Head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295"/>
  </w:style>
  <w:style w:type="paragraph" w:styleId="Footer">
    <w:name w:val="footer"/>
    <w:basedOn w:val="Normal"/>
    <w:link w:val="FooterChar"/>
    <w:uiPriority w:val="99"/>
    <w:rsid w:val="00DC5D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295"/>
  </w:style>
  <w:style w:type="character" w:customStyle="1" w:styleId="Light">
    <w:name w:val="Light"/>
    <w:basedOn w:val="DefaultParagraphFont"/>
    <w:uiPriority w:val="23"/>
    <w:qFormat/>
    <w:rsid w:val="00CF24A6"/>
    <w:rPr>
      <w:color w:val="353535" w:themeColor="text2"/>
      <w:sz w:val="18"/>
    </w:rPr>
  </w:style>
  <w:style w:type="paragraph" w:customStyle="1" w:styleId="Underline">
    <w:name w:val="Underline"/>
    <w:basedOn w:val="Normal"/>
    <w:uiPriority w:val="3"/>
    <w:qFormat/>
    <w:rsid w:val="00C644E7"/>
    <w:pPr>
      <w:pBdr>
        <w:bottom w:val="single" w:sz="8" w:space="2" w:color="E8E8E8" w:themeColor="background2"/>
      </w:pBdr>
    </w:pPr>
  </w:style>
  <w:style w:type="character" w:styleId="PlaceholderText">
    <w:name w:val="Placeholder Text"/>
    <w:basedOn w:val="DefaultParagraphFont"/>
    <w:uiPriority w:val="99"/>
    <w:semiHidden/>
    <w:rsid w:val="007A2787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2"/>
    <w:rsid w:val="00825295"/>
    <w:rPr>
      <w:rFonts w:eastAsia="Franklin Gothic Demi" w:cstheme="majorBidi"/>
      <w:b/>
      <w:caps/>
      <w:kern w:val="28"/>
      <w:szCs w:val="56"/>
    </w:rPr>
  </w:style>
  <w:style w:type="character" w:customStyle="1" w:styleId="Heading2Char">
    <w:name w:val="Heading 2 Char"/>
    <w:basedOn w:val="DefaultParagraphFont"/>
    <w:link w:val="Heading2"/>
    <w:uiPriority w:val="2"/>
    <w:rsid w:val="00825295"/>
    <w:rPr>
      <w:b/>
      <w:caps/>
    </w:rPr>
  </w:style>
  <w:style w:type="paragraph" w:customStyle="1" w:styleId="Normal-Centered">
    <w:name w:val="Normal - Centered"/>
    <w:basedOn w:val="Normal"/>
    <w:qFormat/>
    <w:rsid w:val="00C644E7"/>
    <w:pPr>
      <w:spacing w:after="120"/>
      <w:jc w:val="center"/>
    </w:pPr>
    <w:rPr>
      <w:sz w:val="18"/>
    </w:rPr>
  </w:style>
  <w:style w:type="paragraph" w:customStyle="1" w:styleId="Normal-Light">
    <w:name w:val="Normal - Light"/>
    <w:basedOn w:val="Normal"/>
    <w:qFormat/>
    <w:rsid w:val="005120B5"/>
    <w:pPr>
      <w:jc w:val="center"/>
    </w:pPr>
    <w:rPr>
      <w:i/>
      <w:caps/>
      <w:color w:val="353535" w:themeColor="text2"/>
      <w:sz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raig\AppData\Roaming\Microsoft\Templates\Field%20trip%20form.dotx" TargetMode="External"/></Relationships>
</file>

<file path=word/theme/theme1.xml><?xml version="1.0" encoding="utf-8"?>
<a:theme xmlns:a="http://schemas.openxmlformats.org/drawingml/2006/main" name="Documents-2">
  <a:themeElements>
    <a:clrScheme name="Custom 4">
      <a:dk1>
        <a:srgbClr val="000000"/>
      </a:dk1>
      <a:lt1>
        <a:srgbClr val="FFFFFF"/>
      </a:lt1>
      <a:dk2>
        <a:srgbClr val="353535"/>
      </a:dk2>
      <a:lt2>
        <a:srgbClr val="E8E8E8"/>
      </a:lt2>
      <a:accent1>
        <a:srgbClr val="147ABD"/>
      </a:accent1>
      <a:accent2>
        <a:srgbClr val="21807D"/>
      </a:accent2>
      <a:accent3>
        <a:srgbClr val="3E8429"/>
      </a:accent3>
      <a:accent4>
        <a:srgbClr val="C54F42"/>
      </a:accent4>
      <a:accent5>
        <a:srgbClr val="BD4F87"/>
      </a:accent5>
      <a:accent6>
        <a:srgbClr val="EDAF2C"/>
      </a:accent6>
      <a:hlink>
        <a:srgbClr val="0000FF"/>
      </a:hlink>
      <a:folHlink>
        <a:srgbClr val="FF00FF"/>
      </a:folHlink>
    </a:clrScheme>
    <a:fontScheme name="Arial Black-Arial">
      <a:majorFont>
        <a:latin typeface="Arial Black" panose="020B0A04020102020204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hit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38100" tIns="38100" rIns="38100" bIns="381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0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38100" dist="12700" dir="5400000" rotWithShape="0">
                <a:srgbClr val="000000">
                  <a:alpha val="50000"/>
                </a:srgbClr>
              </a:outerShdw>
            </a:effectLst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381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3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Gill San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  <a:extLst>
    <a:ext uri="{05A4C25C-085E-4340-85A3-A5531E510DB2}">
      <thm15:themeFamily xmlns:thm15="http://schemas.microsoft.com/office/thememl/2012/main" name="Documents-2" id="{9B3F8919-78F6-1041-AE0F-531EB0A306A3}" vid="{46F7AD45-279D-184E-B651-BF576404343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DF2CC43-B50F-4527-951B-0082453449B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38E1C7-A81B-4953-94DB-2E068111246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CA5643-A0D9-4ADE-9B98-7A22DF0D4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8757D0-6B26-4FC1-9030-3D40020136F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Field trip form</Template>
  <TotalTime>0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2023-04-02T23:34:00Z</dcterms:created>
  <dcterms:modified xsi:type="dcterms:W3CDTF">2023-05-02T22:53:00Z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